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7129E" w:rsidRPr="00B40D6C" w:rsidRDefault="0047129E" w:rsidP="0047129E">
      <w:pPr>
        <w:spacing w:before="120" w:after="120"/>
        <w:jc w:val="center"/>
        <w:rPr>
          <w:rFonts w:ascii="Century Gothic" w:hAnsi="Century Gothic"/>
          <w:b/>
          <w:sz w:val="22"/>
          <w:szCs w:val="22"/>
        </w:rPr>
      </w:pPr>
      <w:r w:rsidRPr="00B40D6C">
        <w:rPr>
          <w:rFonts w:ascii="Century Gothic" w:hAnsi="Century Gothic"/>
          <w:b/>
          <w:sz w:val="22"/>
          <w:szCs w:val="22"/>
        </w:rPr>
        <w:t>Solicitud de Inscripción para Selección Interina de Profesores</w:t>
      </w:r>
    </w:p>
    <w:p w:rsidR="00C9490A" w:rsidRDefault="00C9490A" w:rsidP="0047129E">
      <w:pPr>
        <w:spacing w:before="120" w:after="120"/>
        <w:jc w:val="right"/>
        <w:rPr>
          <w:rFonts w:ascii="Century Gothic" w:hAnsi="Century Gothic"/>
          <w:sz w:val="20"/>
          <w:szCs w:val="20"/>
        </w:rPr>
      </w:pPr>
    </w:p>
    <w:p w:rsidR="0047129E" w:rsidRPr="00C9490A" w:rsidRDefault="0047129E" w:rsidP="0047129E">
      <w:pPr>
        <w:spacing w:before="120" w:after="120"/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Córdoba</w:t>
      </w:r>
      <w:proofErr w:type="gramStart"/>
      <w:r w:rsidRPr="00C9490A">
        <w:rPr>
          <w:rFonts w:ascii="Century Gothic" w:hAnsi="Century Gothic"/>
          <w:sz w:val="22"/>
          <w:szCs w:val="22"/>
        </w:rPr>
        <w:t>, ...........................................</w:t>
      </w:r>
      <w:proofErr w:type="gramEnd"/>
      <w:r w:rsidRPr="00C9490A">
        <w:rPr>
          <w:rFonts w:ascii="Century Gothic" w:hAnsi="Century Gothic"/>
          <w:sz w:val="22"/>
          <w:szCs w:val="22"/>
        </w:rPr>
        <w:t xml:space="preserve">de 20…... 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Sra. </w:t>
      </w:r>
      <w:r w:rsidR="00C9490A" w:rsidRPr="00C9490A">
        <w:rPr>
          <w:rFonts w:ascii="Century Gothic" w:hAnsi="Century Gothic"/>
          <w:sz w:val="22"/>
          <w:szCs w:val="22"/>
        </w:rPr>
        <w:t>Decana</w:t>
      </w:r>
      <w:r w:rsidRPr="00C9490A">
        <w:rPr>
          <w:rFonts w:ascii="Century Gothic" w:hAnsi="Century Gothic"/>
          <w:sz w:val="22"/>
          <w:szCs w:val="22"/>
        </w:rPr>
        <w:t xml:space="preserve">  </w:t>
      </w:r>
    </w:p>
    <w:p w:rsidR="0047129E" w:rsidRP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Facultad de Ciencias Sociales</w:t>
      </w:r>
    </w:p>
    <w:p w:rsidR="0047129E" w:rsidRP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Mgter. María Inés Peralta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S______/______D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</w:p>
    <w:p w:rsidR="00C9490A" w:rsidRPr="00C9490A" w:rsidRDefault="0047129E" w:rsidP="007970CB">
      <w:pPr>
        <w:spacing w:line="360" w:lineRule="auto"/>
        <w:jc w:val="both"/>
        <w:rPr>
          <w:rFonts w:ascii="Century Gothic" w:eastAsia="TimesNewRoman" w:hAnsi="Century Gothic" w:cs="TimesNewRoman"/>
          <w:sz w:val="22"/>
          <w:szCs w:val="22"/>
          <w:lang w:eastAsia="es-AR"/>
        </w:rPr>
      </w:pPr>
      <w:r w:rsidRPr="00C9490A">
        <w:rPr>
          <w:rFonts w:ascii="Century Gothic" w:hAnsi="Century Gothic"/>
          <w:sz w:val="22"/>
          <w:szCs w:val="22"/>
        </w:rPr>
        <w:t xml:space="preserve">Tengo el agrado de dirigirme a usted con el objeto  de solicitarle mi inscripción en la Selección de Antecedentes para proveer un cargo interino de </w:t>
      </w:r>
      <w:r w:rsidR="00C9490A" w:rsidRPr="00C9490A">
        <w:rPr>
          <w:rFonts w:ascii="Century Gothic" w:hAnsi="Century Gothic"/>
          <w:color w:val="000000"/>
          <w:sz w:val="22"/>
          <w:szCs w:val="22"/>
        </w:rPr>
        <w:t xml:space="preserve">Profesor Asistente dedicación Simple (C.115) en el Área de </w:t>
      </w:r>
      <w:r w:rsidR="00505205">
        <w:rPr>
          <w:rFonts w:ascii="Century Gothic" w:hAnsi="Century Gothic"/>
          <w:color w:val="000000"/>
          <w:sz w:val="22"/>
          <w:szCs w:val="22"/>
        </w:rPr>
        <w:t xml:space="preserve">Estudios </w:t>
      </w:r>
      <w:r w:rsidR="009731AB">
        <w:rPr>
          <w:rFonts w:ascii="Century Gothic" w:hAnsi="Century Gothic"/>
          <w:sz w:val="22"/>
          <w:szCs w:val="22"/>
          <w:lang w:eastAsia="es-AR"/>
        </w:rPr>
        <w:t>Internacionales</w:t>
      </w:r>
      <w:r w:rsidR="00C9490A" w:rsidRPr="00C9490A">
        <w:rPr>
          <w:rFonts w:ascii="Century Gothic" w:eastAsia="TimesNewRoman" w:hAnsi="Century Gothic" w:cs="TimesNewRoman"/>
          <w:sz w:val="22"/>
          <w:szCs w:val="22"/>
          <w:lang w:eastAsia="es-AR"/>
        </w:rPr>
        <w:t>.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A tal efecto detallo mis datos personales: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Apellido y Nombres:..................................................................................</w:t>
      </w:r>
      <w:r w:rsidR="00C9490A">
        <w:rPr>
          <w:rFonts w:ascii="Century Gothic" w:hAnsi="Century Gothic"/>
          <w:sz w:val="22"/>
          <w:szCs w:val="22"/>
        </w:rPr>
        <w:t>.................................</w:t>
      </w:r>
      <w:r w:rsidRPr="00C9490A">
        <w:rPr>
          <w:rFonts w:ascii="Century Gothic" w:hAnsi="Century Gothic"/>
          <w:sz w:val="22"/>
          <w:szCs w:val="22"/>
        </w:rPr>
        <w:t xml:space="preserve">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Documento de Identidad: Tipo.............................. Nº:.......................................................................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Fecha de Nacimiento: .................................................</w:t>
      </w:r>
      <w:r w:rsidR="00C9490A">
        <w:rPr>
          <w:rFonts w:ascii="Century Gothic" w:hAnsi="Century Gothic"/>
          <w:sz w:val="22"/>
          <w:szCs w:val="22"/>
        </w:rPr>
        <w:t xml:space="preserve"> L</w:t>
      </w:r>
      <w:r w:rsidRPr="00C9490A">
        <w:rPr>
          <w:rFonts w:ascii="Century Gothic" w:hAnsi="Century Gothic"/>
          <w:sz w:val="22"/>
          <w:szCs w:val="22"/>
        </w:rPr>
        <w:t>ugar: .............................................</w:t>
      </w:r>
      <w:r w:rsidR="00C9490A">
        <w:rPr>
          <w:rFonts w:ascii="Century Gothic" w:hAnsi="Century Gothic"/>
          <w:sz w:val="22"/>
          <w:szCs w:val="22"/>
        </w:rPr>
        <w:t xml:space="preserve">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Nacionalidad: .............................................................................................................................</w:t>
      </w:r>
      <w:r w:rsidR="00C9490A">
        <w:rPr>
          <w:rFonts w:ascii="Century Gothic" w:hAnsi="Century Gothic"/>
          <w:sz w:val="22"/>
          <w:szCs w:val="22"/>
        </w:rPr>
        <w:t>..</w:t>
      </w:r>
      <w:r w:rsidRPr="00C9490A">
        <w:rPr>
          <w:rFonts w:ascii="Century Gothic" w:hAnsi="Century Gothic"/>
          <w:sz w:val="22"/>
          <w:szCs w:val="22"/>
        </w:rPr>
        <w:t xml:space="preserve">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Domicilio Particular: Calle: .................................................................................Nº: 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Barrio: ....................................................................... Localidad: 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Teléfonos: .......................................................................... Código Postal: 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E – Mail: ..................................................................................................................................................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Domicilio especial en Córdoba para notificación: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Calle: .....................................................................................................................Nº: 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Barrio: .................................................................... Localidad: 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proofErr w:type="gramStart"/>
      <w:r w:rsidRPr="00C9490A">
        <w:rPr>
          <w:rFonts w:ascii="Century Gothic" w:hAnsi="Century Gothic"/>
          <w:sz w:val="22"/>
          <w:szCs w:val="22"/>
        </w:rPr>
        <w:t>Teléfonos ............................................................................</w:t>
      </w:r>
      <w:proofErr w:type="gramEnd"/>
      <w:r w:rsidRPr="00C9490A">
        <w:rPr>
          <w:rFonts w:ascii="Century Gothic" w:hAnsi="Century Gothic"/>
          <w:sz w:val="22"/>
          <w:szCs w:val="22"/>
        </w:rPr>
        <w:t xml:space="preserve">Código Postal: ......................................... </w:t>
      </w:r>
    </w:p>
    <w:p w:rsidR="008D6694" w:rsidRPr="00C9490A" w:rsidRDefault="008D6694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La presentación de esta solicitud importa por parte de</w:t>
      </w:r>
      <w:r w:rsidR="00C9490A" w:rsidRPr="00C9490A">
        <w:rPr>
          <w:rFonts w:ascii="Century Gothic" w:hAnsi="Century Gothic"/>
          <w:sz w:val="22"/>
          <w:szCs w:val="22"/>
        </w:rPr>
        <w:t xml:space="preserve"> quien suscribe</w:t>
      </w:r>
      <w:r w:rsidRPr="00C9490A">
        <w:rPr>
          <w:rFonts w:ascii="Century Gothic" w:hAnsi="Century Gothic"/>
          <w:sz w:val="22"/>
          <w:szCs w:val="22"/>
        </w:rPr>
        <w:t>, el conocimiento de las condiciones</w:t>
      </w:r>
      <w:r w:rsidR="007970CB">
        <w:rPr>
          <w:rFonts w:ascii="Century Gothic" w:hAnsi="Century Gothic"/>
          <w:sz w:val="22"/>
          <w:szCs w:val="22"/>
        </w:rPr>
        <w:t xml:space="preserve"> de esta selección interina</w:t>
      </w:r>
      <w:r w:rsidRPr="00C9490A">
        <w:rPr>
          <w:rFonts w:ascii="Century Gothic" w:hAnsi="Century Gothic"/>
          <w:sz w:val="22"/>
          <w:szCs w:val="22"/>
        </w:rPr>
        <w:t xml:space="preserve"> fijadas en </w:t>
      </w:r>
      <w:r w:rsidR="007970CB">
        <w:rPr>
          <w:rFonts w:ascii="Century Gothic" w:hAnsi="Century Gothic"/>
          <w:sz w:val="22"/>
          <w:szCs w:val="22"/>
        </w:rPr>
        <w:t xml:space="preserve">la Resolución HCD Nº 74/2018. </w:t>
      </w:r>
      <w:r w:rsidRPr="00C9490A">
        <w:rPr>
          <w:rFonts w:ascii="Century Gothic" w:hAnsi="Century Gothic"/>
          <w:sz w:val="22"/>
          <w:szCs w:val="22"/>
        </w:rPr>
        <w:t xml:space="preserve">Asimismo, </w:t>
      </w:r>
      <w:r w:rsidR="007970CB">
        <w:rPr>
          <w:rFonts w:ascii="Century Gothic" w:hAnsi="Century Gothic"/>
          <w:sz w:val="22"/>
          <w:szCs w:val="22"/>
        </w:rPr>
        <w:t>d</w:t>
      </w:r>
      <w:r w:rsidRPr="00C9490A">
        <w:rPr>
          <w:rFonts w:ascii="Century Gothic" w:hAnsi="Century Gothic"/>
          <w:sz w:val="22"/>
          <w:szCs w:val="22"/>
        </w:rPr>
        <w:t>el Régimen de la Docencia, Título V del Estatuto de la Universidad Nacional de Córdoba y del Régimen de Incompatibilidad de Cargos.</w:t>
      </w:r>
      <w:r w:rsidRPr="00C9490A">
        <w:rPr>
          <w:rFonts w:ascii="Century Gothic" w:hAnsi="Century Gothic"/>
          <w:sz w:val="22"/>
          <w:szCs w:val="22"/>
        </w:rPr>
        <w:tab/>
      </w:r>
      <w:r w:rsidRPr="00C9490A">
        <w:rPr>
          <w:rFonts w:ascii="Century Gothic" w:hAnsi="Century Gothic"/>
          <w:sz w:val="22"/>
          <w:szCs w:val="22"/>
        </w:rPr>
        <w:br/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lastRenderedPageBreak/>
        <w:t>Declaro bajo juramento que los datos contenidos en el currículum vitae nominativo</w:t>
      </w:r>
      <w:r w:rsidR="00C9490A" w:rsidRPr="00C9490A">
        <w:rPr>
          <w:rFonts w:ascii="Century Gothic" w:hAnsi="Century Gothic"/>
          <w:sz w:val="22"/>
          <w:szCs w:val="22"/>
        </w:rPr>
        <w:t xml:space="preserve"> presentado</w:t>
      </w:r>
      <w:r w:rsidRPr="00C9490A">
        <w:rPr>
          <w:rFonts w:ascii="Century Gothic" w:hAnsi="Century Gothic"/>
          <w:sz w:val="22"/>
          <w:szCs w:val="22"/>
        </w:rPr>
        <w:t xml:space="preserve"> según SIGEVA son reales.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C9490A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Adjunto</w:t>
      </w:r>
      <w:r w:rsidR="0047129E" w:rsidRPr="00C9490A">
        <w:rPr>
          <w:rFonts w:ascii="Century Gothic" w:hAnsi="Century Gothic"/>
          <w:sz w:val="22"/>
          <w:szCs w:val="22"/>
        </w:rPr>
        <w:t xml:space="preserve"> a la presente la siguiente documentación: </w:t>
      </w:r>
    </w:p>
    <w:p w:rsidR="0047129E" w:rsidRPr="00C9490A" w:rsidRDefault="0047129E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................................................................................................................................................…………</w:t>
      </w:r>
      <w:r w:rsidR="00C9490A">
        <w:rPr>
          <w:rFonts w:ascii="Century Gothic" w:hAnsi="Century Gothic"/>
          <w:sz w:val="22"/>
          <w:szCs w:val="22"/>
        </w:rPr>
        <w:t>..</w:t>
      </w:r>
    </w:p>
    <w:p w:rsidR="0047129E" w:rsidRPr="00C9490A" w:rsidRDefault="0047129E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..............................................................................................................................................…………….</w:t>
      </w:r>
    </w:p>
    <w:p w:rsidR="00C9490A" w:rsidRPr="00C9490A" w:rsidRDefault="00C9490A" w:rsidP="00C9490A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................................................................................................................................................…………</w:t>
      </w:r>
      <w:r>
        <w:rPr>
          <w:rFonts w:ascii="Century Gothic" w:hAnsi="Century Gothic"/>
          <w:sz w:val="22"/>
          <w:szCs w:val="22"/>
        </w:rPr>
        <w:t>..</w:t>
      </w:r>
    </w:p>
    <w:p w:rsidR="00C9490A" w:rsidRPr="00C9490A" w:rsidRDefault="00C9490A" w:rsidP="00C9490A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..............................................................................................................................................…………….</w:t>
      </w:r>
    </w:p>
    <w:p w:rsid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Córdoba,.........de...............................</w:t>
      </w:r>
      <w:proofErr w:type="gramStart"/>
      <w:r w:rsidRPr="00C9490A">
        <w:rPr>
          <w:rFonts w:ascii="Century Gothic" w:hAnsi="Century Gothic"/>
          <w:sz w:val="22"/>
          <w:szCs w:val="22"/>
        </w:rPr>
        <w:t>de ..............</w:t>
      </w:r>
      <w:proofErr w:type="gramEnd"/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.......................................…             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Firma                              </w:t>
      </w:r>
      <w:r w:rsidRPr="00C9490A">
        <w:rPr>
          <w:rFonts w:ascii="Century Gothic" w:hAnsi="Century Gothic"/>
          <w:sz w:val="22"/>
          <w:szCs w:val="22"/>
        </w:rPr>
        <w:br/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...........................................…          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eastAsia="Arial" w:hAnsi="Century Gothic" w:cs="Arial"/>
          <w:sz w:val="22"/>
          <w:szCs w:val="22"/>
        </w:rPr>
        <w:t xml:space="preserve"> </w:t>
      </w:r>
      <w:r w:rsidRPr="00C9490A">
        <w:rPr>
          <w:rFonts w:ascii="Century Gothic" w:hAnsi="Century Gothic"/>
          <w:sz w:val="22"/>
          <w:szCs w:val="22"/>
        </w:rPr>
        <w:t xml:space="preserve">Aclaración                         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FECHA DE RECEPCIÓN............../.............../...............…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Firma y sello                              </w:t>
      </w:r>
    </w:p>
    <w:p w:rsidR="00BD241A" w:rsidRPr="00F45C51" w:rsidRDefault="00BD241A" w:rsidP="008D6694">
      <w:pPr>
        <w:jc w:val="right"/>
      </w:pPr>
    </w:p>
    <w:sectPr w:rsidR="00BD241A" w:rsidRPr="00F45C51" w:rsidSect="0047129E">
      <w:headerReference w:type="even" r:id="rId6"/>
      <w:headerReference w:type="default" r:id="rId7"/>
      <w:footerReference w:type="default" r:id="rId8"/>
      <w:pgSz w:w="11906" w:h="16838"/>
      <w:pgMar w:top="1346" w:right="849" w:bottom="1792" w:left="1230" w:header="1134" w:footer="70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52F" w:rsidRDefault="0028752F">
      <w:r>
        <w:separator/>
      </w:r>
    </w:p>
  </w:endnote>
  <w:endnote w:type="continuationSeparator" w:id="0">
    <w:p w:rsidR="0028752F" w:rsidRDefault="00287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1A" w:rsidRDefault="00D7531A">
    <w:pPr>
      <w:tabs>
        <w:tab w:val="left" w:pos="2440"/>
        <w:tab w:val="right" w:pos="8498"/>
      </w:tabs>
    </w:pPr>
    <w:r w:rsidRPr="00D7531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3.75pt;margin-top:-13.2pt;width:448.5pt;height:69.75pt;z-index:2">
          <v:imagedata r:id="rId1" o:title="cea01" grayscale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52F" w:rsidRDefault="0028752F">
      <w:r>
        <w:separator/>
      </w:r>
    </w:p>
  </w:footnote>
  <w:footnote w:type="continuationSeparator" w:id="0">
    <w:p w:rsidR="0028752F" w:rsidRDefault="00287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694" w:rsidRDefault="009731AB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.75pt;height:44.25pt">
          <v:imagedata r:id="rId1" o:title="CEA logo EXTENDIDO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1A" w:rsidRDefault="00D7531A">
    <w:pPr>
      <w:pStyle w:val="Encabezad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7.75pt;height:44.25pt">
          <v:imagedata r:id="rId1" o:title="CEA logo EXTENDIDO"/>
        </v:shape>
      </w:pict>
    </w:r>
  </w:p>
  <w:p w:rsidR="008D6694" w:rsidRDefault="00D7531A">
    <w:pPr>
      <w:pStyle w:val="Encabezado"/>
      <w:jc w:val="center"/>
    </w:pPr>
    <w:r w:rsidRPr="00D7531A">
      <w:rPr>
        <w:noProof/>
        <w:lang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5.25pt;margin-top:9.85pt;width:456.75pt;height:0;z-index:1" o:connectortype="straight" strokecolor="#0070c0" strokeweight="1pt">
          <v:shadow color="#868686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7170">
      <o:colormenu v:ext="edit" strokecolor="#0070c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D6C"/>
    <w:rsid w:val="0000161E"/>
    <w:rsid w:val="00194F98"/>
    <w:rsid w:val="001A43EA"/>
    <w:rsid w:val="0028752F"/>
    <w:rsid w:val="002D0CE0"/>
    <w:rsid w:val="003323A4"/>
    <w:rsid w:val="003B1FBA"/>
    <w:rsid w:val="00434AC7"/>
    <w:rsid w:val="00455202"/>
    <w:rsid w:val="0047129E"/>
    <w:rsid w:val="00505205"/>
    <w:rsid w:val="00505612"/>
    <w:rsid w:val="00656803"/>
    <w:rsid w:val="006724DD"/>
    <w:rsid w:val="006A6005"/>
    <w:rsid w:val="00704157"/>
    <w:rsid w:val="0070750F"/>
    <w:rsid w:val="007970CB"/>
    <w:rsid w:val="007C3D3C"/>
    <w:rsid w:val="007E2267"/>
    <w:rsid w:val="00827610"/>
    <w:rsid w:val="00884731"/>
    <w:rsid w:val="008D6694"/>
    <w:rsid w:val="008E4761"/>
    <w:rsid w:val="009731AB"/>
    <w:rsid w:val="00992C5D"/>
    <w:rsid w:val="009D7027"/>
    <w:rsid w:val="00A44EA3"/>
    <w:rsid w:val="00B02C4C"/>
    <w:rsid w:val="00B40D6C"/>
    <w:rsid w:val="00B5077B"/>
    <w:rsid w:val="00BD241A"/>
    <w:rsid w:val="00BE2400"/>
    <w:rsid w:val="00C9490A"/>
    <w:rsid w:val="00CF4A6B"/>
    <w:rsid w:val="00D668E3"/>
    <w:rsid w:val="00D7531A"/>
    <w:rsid w:val="00E55DD4"/>
    <w:rsid w:val="00F25D4C"/>
    <w:rsid w:val="00F45C51"/>
    <w:rsid w:val="00F61426"/>
    <w:rsid w:val="00F963DE"/>
    <w:rsid w:val="00FB39F0"/>
    <w:rsid w:val="00FC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0070c0"/>
    </o:shapedefaults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9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  <w:rsid w:val="00F963DE"/>
  </w:style>
  <w:style w:type="character" w:customStyle="1" w:styleId="Fuentedeprrafopredeter1">
    <w:name w:val="Fuente de párrafo predeter.1"/>
    <w:rsid w:val="00F963DE"/>
  </w:style>
  <w:style w:type="paragraph" w:customStyle="1" w:styleId="Encabezado3">
    <w:name w:val="Encabezado3"/>
    <w:basedOn w:val="Normal"/>
    <w:next w:val="Textoindependiente"/>
    <w:rsid w:val="00F963D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F963DE"/>
    <w:pPr>
      <w:spacing w:after="140" w:line="288" w:lineRule="auto"/>
    </w:pPr>
  </w:style>
  <w:style w:type="paragraph" w:styleId="Lista">
    <w:name w:val="List"/>
    <w:basedOn w:val="Textoindependiente"/>
    <w:rsid w:val="00F963DE"/>
  </w:style>
  <w:style w:type="paragraph" w:customStyle="1" w:styleId="Descripcin">
    <w:name w:val="Descripción"/>
    <w:basedOn w:val="Normal"/>
    <w:qFormat/>
    <w:rsid w:val="00F963D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F963DE"/>
    <w:pPr>
      <w:suppressLineNumbers/>
    </w:pPr>
  </w:style>
  <w:style w:type="paragraph" w:customStyle="1" w:styleId="Encabezado2">
    <w:name w:val="Encabezado2"/>
    <w:basedOn w:val="Normal"/>
    <w:next w:val="Textoindependiente"/>
    <w:rsid w:val="00F963DE"/>
    <w:pPr>
      <w:keepNext/>
      <w:spacing w:before="240" w:after="120"/>
    </w:pPr>
    <w:rPr>
      <w:sz w:val="28"/>
      <w:szCs w:val="28"/>
    </w:rPr>
  </w:style>
  <w:style w:type="paragraph" w:customStyle="1" w:styleId="Descripcin1">
    <w:name w:val="Descripción1"/>
    <w:basedOn w:val="Normal"/>
    <w:rsid w:val="00F963DE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rsid w:val="00F963DE"/>
    <w:pPr>
      <w:keepNext/>
      <w:spacing w:before="240" w:after="120"/>
    </w:pPr>
    <w:rPr>
      <w:sz w:val="28"/>
      <w:szCs w:val="28"/>
    </w:rPr>
  </w:style>
  <w:style w:type="paragraph" w:customStyle="1" w:styleId="Epgrafe1">
    <w:name w:val="Epígrafe1"/>
    <w:basedOn w:val="Normal"/>
    <w:rsid w:val="00F963DE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rsid w:val="00F963DE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rsid w:val="00F963DE"/>
    <w:pPr>
      <w:suppressLineNumbers/>
      <w:tabs>
        <w:tab w:val="center" w:pos="4819"/>
        <w:tab w:val="right" w:pos="9638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F9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F98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docu\Hoja%20membretada%20CEA%20FCS%20UNC\Hoja%20membretada%20CEA%20FCS%20UNC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CEA FCS UNC</Template>
  <TotalTime>2</TotalTime>
  <Pages>2</Pages>
  <Words>567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Academica</dc:creator>
  <cp:lastModifiedBy>Secretaria Academica</cp:lastModifiedBy>
  <cp:revision>4</cp:revision>
  <cp:lastPrinted>2018-08-29T14:31:00Z</cp:lastPrinted>
  <dcterms:created xsi:type="dcterms:W3CDTF">2018-08-29T16:55:00Z</dcterms:created>
  <dcterms:modified xsi:type="dcterms:W3CDTF">2018-08-29T16:59:00Z</dcterms:modified>
</cp:coreProperties>
</file>